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84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840"/>
      </w:tblGrid>
      <w:tr w:rsidR="007707C3">
        <w:trPr>
          <w:trHeight w:hRule="exact" w:val="1701"/>
        </w:trPr>
        <w:tc>
          <w:tcPr>
            <w:tcW w:w="5840" w:type="dxa"/>
            <w:shd w:val="clear" w:color="auto" w:fill="auto"/>
          </w:tcPr>
          <w:p w:rsidR="007707C3" w:rsidRPr="00602B8C" w:rsidRDefault="007707C3" w:rsidP="007707C3">
            <w:pPr>
              <w:pStyle w:val="Logo-Info"/>
              <w:framePr w:hSpace="0" w:wrap="auto" w:yAlign="inline"/>
              <w:suppressOverlap w:val="0"/>
              <w:rPr>
                <w:rFonts w:eastAsia="Cambria"/>
              </w:rPr>
            </w:pPr>
          </w:p>
        </w:tc>
      </w:tr>
    </w:tbl>
    <w:p w:rsidR="007707C3" w:rsidRDefault="00A828DA">
      <w:pPr>
        <w:sectPr w:rsidR="007707C3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567" w:right="567" w:bottom="567" w:left="1418" w:header="0" w:footer="1134" w:gutter="0"/>
          <w:cols w:space="720"/>
          <w:formProt w:val="0"/>
          <w:titlePg/>
          <w:docGrid w:linePitch="299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7" type="#_x0000_t75" style="position:absolute;margin-left:-3.75pt;margin-top:-97.5pt;width:75.6pt;height:75.6pt;z-index:-1;visibility:visible;mso-wrap-style:square;mso-wrap-distance-left:9pt;mso-wrap-distance-top:0;mso-wrap-distance-right:9pt;mso-wrap-distance-bottom:0;mso-position-horizontal-relative:text;mso-position-vertical-relative:text">
            <v:imagedata r:id="rId11" o:title="logo-tentacle_06_01_final_01-texture_orange_rust"/>
          </v:shape>
        </w:pict>
      </w:r>
      <w:r w:rsidR="00043F12">
        <w:br w:type="textWrapping" w:clear="all"/>
      </w:r>
    </w:p>
    <w:tbl>
      <w:tblPr>
        <w:tblpPr w:bottomFromText="397" w:vertAnchor="text" w:tblpY="1"/>
        <w:tblOverlap w:val="never"/>
        <w:tblW w:w="992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4"/>
        <w:gridCol w:w="3007"/>
        <w:gridCol w:w="538"/>
        <w:gridCol w:w="3544"/>
      </w:tblGrid>
      <w:tr w:rsidR="007707C3" w:rsidTr="00A828DA">
        <w:trPr>
          <w:trHeight w:hRule="exact" w:val="1270"/>
        </w:trPr>
        <w:tc>
          <w:tcPr>
            <w:tcW w:w="5841" w:type="dxa"/>
            <w:gridSpan w:val="2"/>
          </w:tcPr>
          <w:p w:rsidR="007707C3" w:rsidRPr="00B334FD" w:rsidRDefault="00043F12" w:rsidP="007707C3">
            <w:pPr>
              <w:pStyle w:val="Postrcklauf"/>
            </w:pPr>
            <w:r w:rsidRPr="003D22B6">
              <w:rPr>
                <w:b/>
              </w:rPr>
              <w:t>RUHR</w:t>
            </w:r>
            <w:r w:rsidRPr="003D22B6">
              <w:rPr>
                <w:rFonts w:ascii="RubFlama-Medium" w:eastAsia="Times" w:hAnsi="RubFlama-Medium"/>
                <w:b/>
              </w:rPr>
              <w:t>-</w:t>
            </w:r>
            <w:r w:rsidRPr="003D22B6">
              <w:rPr>
                <w:b/>
              </w:rPr>
              <w:t>UNIVERSITÄT</w:t>
            </w:r>
            <w:r w:rsidR="00F054C8">
              <w:rPr>
                <w:b/>
              </w:rPr>
              <w:t xml:space="preserve"> </w:t>
            </w:r>
            <w:r w:rsidRPr="00B334FD">
              <w:t xml:space="preserve">BOCHUM | </w:t>
            </w:r>
            <w:r w:rsidR="0032579F">
              <w:rPr>
                <w:rFonts w:eastAsia="Times"/>
              </w:rPr>
              <w:fldChar w:fldCharType="begin">
                <w:ffData>
                  <w:name w:val="Absenderzeile_1"/>
                  <w:enabled/>
                  <w:calcOnExit w:val="0"/>
                  <w:textInput>
                    <w:default w:val="44780 Bochum | Germany"/>
                    <w:maxLength w:val="50"/>
                  </w:textInput>
                </w:ffData>
              </w:fldChar>
            </w:r>
            <w:bookmarkStart w:id="0" w:name="Absenderzeile_1"/>
            <w:r>
              <w:rPr>
                <w:rFonts w:eastAsia="Times"/>
              </w:rPr>
              <w:instrText xml:space="preserve"> FORMTEXT </w:instrText>
            </w:r>
            <w:r w:rsidR="0032579F">
              <w:rPr>
                <w:rFonts w:eastAsia="Times"/>
              </w:rPr>
            </w:r>
            <w:r w:rsidR="0032579F">
              <w:rPr>
                <w:rFonts w:eastAsia="Times"/>
              </w:rPr>
              <w:fldChar w:fldCharType="separate"/>
            </w:r>
            <w:r>
              <w:rPr>
                <w:rFonts w:eastAsia="Times"/>
                <w:noProof/>
              </w:rPr>
              <w:t>44780 Bochum | Germany</w:t>
            </w:r>
            <w:r w:rsidR="0032579F">
              <w:rPr>
                <w:rFonts w:eastAsia="Times"/>
              </w:rPr>
              <w:fldChar w:fldCharType="end"/>
            </w:r>
            <w:bookmarkEnd w:id="0"/>
          </w:p>
          <w:p w:rsidR="007707C3" w:rsidRPr="00A72DED" w:rsidRDefault="0032579F" w:rsidP="007707C3">
            <w:pPr>
              <w:pStyle w:val="Postrcklauf"/>
            </w:pPr>
            <w:r>
              <w:fldChar w:fldCharType="begin">
                <w:ffData>
                  <w:name w:val="Absenderzeile_2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1" w:name="Absenderzeile_2"/>
            <w:r w:rsidR="00043F12">
              <w:instrText xml:space="preserve"> FORMTEXT </w:instrText>
            </w:r>
            <w:r>
              <w:fldChar w:fldCharType="separate"/>
            </w:r>
            <w:r w:rsidR="00043F12">
              <w:rPr>
                <w:rFonts w:ascii="Monaco" w:hAnsi="Monaco" w:cs="Monaco"/>
                <w:noProof/>
              </w:rPr>
              <w:t> </w:t>
            </w:r>
            <w:r w:rsidR="00043F12">
              <w:rPr>
                <w:rFonts w:ascii="Monaco" w:hAnsi="Monaco" w:cs="Monaco"/>
                <w:noProof/>
              </w:rPr>
              <w:t> </w:t>
            </w:r>
            <w:r w:rsidR="00043F12">
              <w:rPr>
                <w:rFonts w:ascii="Monaco" w:hAnsi="Monaco" w:cs="Monaco"/>
                <w:noProof/>
              </w:rPr>
              <w:t> </w:t>
            </w:r>
            <w:r w:rsidR="00043F12">
              <w:rPr>
                <w:rFonts w:ascii="Monaco" w:hAnsi="Monaco" w:cs="Monaco"/>
                <w:noProof/>
              </w:rPr>
              <w:t> </w:t>
            </w:r>
            <w:r w:rsidR="00043F12">
              <w:rPr>
                <w:rFonts w:ascii="Monaco" w:hAnsi="Monaco" w:cs="Monaco"/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538" w:type="dxa"/>
            <w:shd w:val="clear" w:color="auto" w:fill="auto"/>
          </w:tcPr>
          <w:p w:rsidR="007707C3" w:rsidRDefault="007707C3" w:rsidP="007707C3"/>
        </w:tc>
        <w:tc>
          <w:tcPr>
            <w:tcW w:w="3544" w:type="dxa"/>
          </w:tcPr>
          <w:p w:rsidR="007707C3" w:rsidRDefault="0069480A" w:rsidP="007707C3">
            <w:pPr>
              <w:pStyle w:val="Fakultaet"/>
            </w:pPr>
            <w:r w:rsidRPr="00BB3AD7">
              <w:fldChar w:fldCharType="begin">
                <w:ffData>
                  <w:name w:val="Fakultaet_1"/>
                  <w:enabled/>
                  <w:calcOnExit w:val="0"/>
                  <w:textInput>
                    <w:default w:val="FAKULTÄT FÜR XY"/>
                  </w:textInput>
                </w:ffData>
              </w:fldChar>
            </w:r>
            <w:bookmarkStart w:id="2" w:name="Fakultaet_1"/>
            <w:r w:rsidRPr="00BB3AD7">
              <w:instrText xml:space="preserve"> FORMTEXT </w:instrText>
            </w:r>
            <w:r w:rsidRPr="00BB3AD7">
              <w:fldChar w:fldCharType="separate"/>
            </w:r>
            <w:r w:rsidRPr="00BB3AD7">
              <w:rPr>
                <w:noProof/>
              </w:rPr>
              <w:t xml:space="preserve">FAKULTÄT FÜR </w:t>
            </w:r>
            <w:r>
              <w:rPr>
                <w:noProof/>
              </w:rPr>
              <w:t>SOZIALWISSENSCHAFT</w:t>
            </w:r>
            <w:r w:rsidRPr="00BB3AD7">
              <w:fldChar w:fldCharType="end"/>
            </w:r>
            <w:bookmarkEnd w:id="2"/>
          </w:p>
          <w:p w:rsidR="00A828DA" w:rsidRDefault="00A828DA" w:rsidP="007707C3">
            <w:pPr>
              <w:pStyle w:val="Fakultaet"/>
            </w:pPr>
          </w:p>
          <w:p w:rsidR="00A828DA" w:rsidRPr="00D06908" w:rsidRDefault="00A828DA" w:rsidP="00A828DA">
            <w:pPr>
              <w:pStyle w:val="Fakultaet"/>
            </w:pPr>
            <w:r>
              <w:t>Prof. Dr. Estrid Sørensen</w:t>
            </w:r>
            <w:r>
              <w:br/>
              <w:t xml:space="preserve">Lehrstuhl für Kulturpsychologie und </w:t>
            </w:r>
            <w:r>
              <w:br/>
              <w:t>Wissensanthropologie</w:t>
            </w:r>
          </w:p>
        </w:tc>
      </w:tr>
      <w:tr w:rsidR="007707C3" w:rsidRPr="009F006A" w:rsidTr="004A70F7">
        <w:trPr>
          <w:trHeight w:val="20"/>
        </w:trPr>
        <w:tc>
          <w:tcPr>
            <w:tcW w:w="5841" w:type="dxa"/>
            <w:gridSpan w:val="2"/>
            <w:tcBorders>
              <w:bottom w:val="nil"/>
            </w:tcBorders>
          </w:tcPr>
          <w:p w:rsidR="008F2216" w:rsidRPr="00481E15" w:rsidRDefault="008F2216" w:rsidP="00B775CB">
            <w:pPr>
              <w:jc w:val="both"/>
              <w:rPr>
                <w:b/>
                <w:i/>
                <w:lang w:val="en-US"/>
              </w:rPr>
            </w:pPr>
          </w:p>
        </w:tc>
        <w:tc>
          <w:tcPr>
            <w:tcW w:w="538" w:type="dxa"/>
            <w:tcBorders>
              <w:bottom w:val="nil"/>
            </w:tcBorders>
            <w:shd w:val="clear" w:color="auto" w:fill="auto"/>
          </w:tcPr>
          <w:p w:rsidR="007707C3" w:rsidRPr="00481E15" w:rsidRDefault="007707C3" w:rsidP="007707C3">
            <w:pPr>
              <w:rPr>
                <w:lang w:val="en-US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</w:tcPr>
          <w:p w:rsidR="007707C3" w:rsidRPr="00D06908" w:rsidRDefault="007707C3" w:rsidP="007707C3">
            <w:pPr>
              <w:pStyle w:val="AdresseAbsendernormal"/>
              <w:rPr>
                <w:lang w:val="fr-BE"/>
              </w:rPr>
            </w:pPr>
          </w:p>
        </w:tc>
      </w:tr>
      <w:tr w:rsidR="007707C3" w:rsidRPr="009F006A">
        <w:trPr>
          <w:trHeight w:val="140"/>
        </w:trPr>
        <w:tc>
          <w:tcPr>
            <w:tcW w:w="9923" w:type="dxa"/>
            <w:gridSpan w:val="4"/>
          </w:tcPr>
          <w:p w:rsidR="007707C3" w:rsidRPr="004271F4" w:rsidRDefault="007707C3" w:rsidP="007707C3">
            <w:pPr>
              <w:pStyle w:val="Betreff"/>
              <w:rPr>
                <w:lang w:val="fr-BE"/>
              </w:rPr>
            </w:pPr>
          </w:p>
        </w:tc>
      </w:tr>
      <w:tr w:rsidR="00043F12" w:rsidTr="004A70F7">
        <w:trPr>
          <w:trHeight w:val="113"/>
        </w:trPr>
        <w:tc>
          <w:tcPr>
            <w:tcW w:w="2834" w:type="dxa"/>
          </w:tcPr>
          <w:p w:rsidR="00043F12" w:rsidRPr="009F006A" w:rsidRDefault="00043F12" w:rsidP="00043F12">
            <w:pPr>
              <w:pStyle w:val="AdresseAbsendernormal"/>
              <w:rPr>
                <w:lang w:val="fr-FR"/>
              </w:rPr>
            </w:pPr>
          </w:p>
        </w:tc>
        <w:tc>
          <w:tcPr>
            <w:tcW w:w="3545" w:type="dxa"/>
            <w:gridSpan w:val="2"/>
          </w:tcPr>
          <w:p w:rsidR="00043F12" w:rsidRPr="009F006A" w:rsidRDefault="00043F12" w:rsidP="00043F12">
            <w:pPr>
              <w:pStyle w:val="AdresseAbsendernormal"/>
              <w:rPr>
                <w:lang w:val="fr-FR"/>
              </w:rPr>
            </w:pPr>
          </w:p>
        </w:tc>
        <w:tc>
          <w:tcPr>
            <w:tcW w:w="3544" w:type="dxa"/>
          </w:tcPr>
          <w:p w:rsidR="00DA47F4" w:rsidRDefault="00CE17FE" w:rsidP="00A30482">
            <w:pPr>
              <w:pStyle w:val="Datum1"/>
            </w:pPr>
            <w:r>
              <w:fldChar w:fldCharType="begin"/>
            </w:r>
            <w:r>
              <w:instrText xml:space="preserve"> TIME \@ "d. MMMM yyyy" </w:instrText>
            </w:r>
            <w:r>
              <w:fldChar w:fldCharType="separate"/>
            </w:r>
            <w:r w:rsidR="00A828DA">
              <w:rPr>
                <w:noProof/>
              </w:rPr>
              <w:t>14. November 2019</w:t>
            </w:r>
            <w:r>
              <w:fldChar w:fldCharType="end"/>
            </w:r>
          </w:p>
        </w:tc>
      </w:tr>
    </w:tbl>
    <w:p w:rsidR="007707C3" w:rsidRDefault="007707C3" w:rsidP="007707C3">
      <w:pPr>
        <w:sectPr w:rsidR="007707C3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7" w:h="16840" w:code="9"/>
          <w:pgMar w:top="624" w:right="567" w:bottom="0" w:left="1418" w:header="0" w:footer="1134" w:gutter="0"/>
          <w:cols w:space="720"/>
          <w:titlePg/>
          <w:docGrid w:linePitch="299"/>
        </w:sectPr>
      </w:pPr>
    </w:p>
    <w:tbl>
      <w:tblPr>
        <w:tblpPr w:rightFromText="1418" w:topFromText="284" w:bottomFromText="284" w:vertAnchor="page" w:horzAnchor="page" w:tblpX="1419" w:tblpY="15877"/>
        <w:tblOverlap w:val="never"/>
        <w:tblW w:w="850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05"/>
      </w:tblGrid>
      <w:tr w:rsidR="007707C3" w:rsidRPr="002B4B7B">
        <w:trPr>
          <w:cantSplit/>
          <w:trHeight w:val="567"/>
        </w:trPr>
        <w:tc>
          <w:tcPr>
            <w:tcW w:w="8505" w:type="dxa"/>
          </w:tcPr>
          <w:p w:rsidR="007707C3" w:rsidRPr="00D677CC" w:rsidRDefault="00043F12" w:rsidP="007707C3">
            <w:pPr>
              <w:pStyle w:val="Fuzeile"/>
              <w:rPr>
                <w:b/>
              </w:rPr>
            </w:pPr>
            <w:r w:rsidRPr="003D22B6">
              <w:rPr>
                <w:b/>
              </w:rPr>
              <w:t>ADRESSE</w:t>
            </w:r>
            <w:r>
              <w:t xml:space="preserve"> U</w:t>
            </w:r>
            <w:r w:rsidRPr="00E41098">
              <w:t>niversitätsstraße 150 | 44801 Bochum, Germany</w:t>
            </w:r>
          </w:p>
          <w:p w:rsidR="007707C3" w:rsidRPr="008A54C1" w:rsidRDefault="00043F12" w:rsidP="007707C3">
            <w:pPr>
              <w:pStyle w:val="Fuzeile"/>
            </w:pPr>
            <w:r w:rsidRPr="003D22B6">
              <w:rPr>
                <w:b/>
              </w:rPr>
              <w:t>ANFAHRT</w:t>
            </w:r>
            <w:r w:rsidR="00F054C8">
              <w:rPr>
                <w:b/>
              </w:rPr>
              <w:t xml:space="preserve"> </w:t>
            </w:r>
            <w:r w:rsidRPr="00E41098">
              <w:t>U-Bahn: U35 | Auto: A43, Abfahrt (19) Bochum Witten</w:t>
            </w:r>
          </w:p>
        </w:tc>
      </w:tr>
    </w:tbl>
    <w:p w:rsidR="00A828DA" w:rsidRDefault="00A828DA" w:rsidP="00371955">
      <w:pPr>
        <w:spacing w:line="360" w:lineRule="auto"/>
        <w:jc w:val="both"/>
        <w:rPr>
          <w:b/>
          <w:sz w:val="24"/>
        </w:rPr>
      </w:pPr>
    </w:p>
    <w:p w:rsidR="00271289" w:rsidRPr="00A828DA" w:rsidRDefault="00A828DA" w:rsidP="00371955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S</w:t>
      </w:r>
      <w:r w:rsidRPr="00A828DA">
        <w:rPr>
          <w:b/>
          <w:sz w:val="24"/>
        </w:rPr>
        <w:t>tudentische Hilfskraft gesucht (SHK/WHB) 6 Stunden die Woche</w:t>
      </w:r>
    </w:p>
    <w:p w:rsidR="007707C3" w:rsidRDefault="007707C3" w:rsidP="00371955">
      <w:pPr>
        <w:spacing w:line="360" w:lineRule="auto"/>
        <w:jc w:val="both"/>
      </w:pPr>
    </w:p>
    <w:p w:rsidR="00A828DA" w:rsidRDefault="00A828DA" w:rsidP="00A828DA">
      <w:pPr>
        <w:spacing w:line="240" w:lineRule="auto"/>
        <w:jc w:val="both"/>
      </w:pPr>
      <w:r>
        <w:t xml:space="preserve">Am Lehrstuhl von Estrid Sørensen (Sozialwissenschaft, Kulturpsychologie und Wissensanthropologie) und am </w:t>
      </w:r>
      <w:proofErr w:type="spellStart"/>
      <w:r>
        <w:t>RUSTlab</w:t>
      </w:r>
      <w:proofErr w:type="spellEnd"/>
      <w:r>
        <w:t xml:space="preserve">, sind ab 1. Januar 2020 zwei Hilfskraftstellen zu vergeben. Zu den Aufgaben gehört die Unterstützung der Professorin in Forschung und Lehre, insbesondere: </w:t>
      </w:r>
    </w:p>
    <w:p w:rsidR="00A828DA" w:rsidRDefault="00A828DA" w:rsidP="00A828DA">
      <w:pPr>
        <w:numPr>
          <w:ilvl w:val="0"/>
          <w:numId w:val="14"/>
        </w:numPr>
        <w:spacing w:line="240" w:lineRule="auto"/>
        <w:jc w:val="both"/>
      </w:pPr>
      <w:r>
        <w:t>Textredaktionelle Arbeiten (z. B. Korrektur von Literaturverweisen)</w:t>
      </w:r>
    </w:p>
    <w:p w:rsidR="00A828DA" w:rsidRDefault="00A828DA" w:rsidP="00A828DA">
      <w:pPr>
        <w:numPr>
          <w:ilvl w:val="0"/>
          <w:numId w:val="14"/>
        </w:numPr>
        <w:spacing w:line="240" w:lineRule="auto"/>
        <w:jc w:val="both"/>
      </w:pPr>
      <w:r>
        <w:t xml:space="preserve">Unterstützung bei der Durchführung von der Lehre (z. B. </w:t>
      </w:r>
      <w:proofErr w:type="spellStart"/>
      <w:r>
        <w:t>Moodle</w:t>
      </w:r>
      <w:proofErr w:type="spellEnd"/>
      <w:r>
        <w:t>)</w:t>
      </w:r>
    </w:p>
    <w:p w:rsidR="00A828DA" w:rsidRDefault="00A828DA" w:rsidP="00A828DA">
      <w:pPr>
        <w:numPr>
          <w:ilvl w:val="0"/>
          <w:numId w:val="14"/>
        </w:numPr>
        <w:spacing w:line="240" w:lineRule="auto"/>
        <w:jc w:val="both"/>
      </w:pPr>
      <w:r>
        <w:t>Literaturrecherche und -beschaffun</w:t>
      </w:r>
      <w:bookmarkStart w:id="3" w:name="_GoBack"/>
      <w:bookmarkEnd w:id="3"/>
      <w:r>
        <w:t>g</w:t>
      </w:r>
    </w:p>
    <w:p w:rsidR="00A828DA" w:rsidRDefault="00A828DA" w:rsidP="00A828DA">
      <w:pPr>
        <w:spacing w:line="240" w:lineRule="auto"/>
        <w:jc w:val="both"/>
      </w:pPr>
    </w:p>
    <w:p w:rsidR="00A828DA" w:rsidRPr="00A828DA" w:rsidRDefault="00A828DA" w:rsidP="00A828DA">
      <w:pPr>
        <w:spacing w:line="240" w:lineRule="auto"/>
        <w:jc w:val="both"/>
        <w:rPr>
          <w:u w:val="single"/>
        </w:rPr>
      </w:pPr>
      <w:r w:rsidRPr="00A828DA">
        <w:rPr>
          <w:u w:val="single"/>
        </w:rPr>
        <w:t xml:space="preserve">Anforderungen </w:t>
      </w:r>
    </w:p>
    <w:p w:rsidR="00A828DA" w:rsidRDefault="00A828DA" w:rsidP="00A828DA">
      <w:pPr>
        <w:numPr>
          <w:ilvl w:val="0"/>
          <w:numId w:val="15"/>
        </w:numPr>
        <w:spacing w:line="240" w:lineRule="auto"/>
        <w:jc w:val="both"/>
      </w:pPr>
      <w:r>
        <w:t>Sorgfältige und systematische Arbeitsweise</w:t>
      </w:r>
    </w:p>
    <w:p w:rsidR="00A828DA" w:rsidRDefault="00A828DA" w:rsidP="00A828DA">
      <w:pPr>
        <w:numPr>
          <w:ilvl w:val="0"/>
          <w:numId w:val="15"/>
        </w:numPr>
        <w:spacing w:line="240" w:lineRule="auto"/>
        <w:jc w:val="both"/>
      </w:pPr>
      <w:r>
        <w:t xml:space="preserve">Gute PC-Kenntnisse (Windows, MS Office, Internet) </w:t>
      </w:r>
    </w:p>
    <w:p w:rsidR="00A828DA" w:rsidRDefault="00A828DA" w:rsidP="00A828DA">
      <w:pPr>
        <w:numPr>
          <w:ilvl w:val="0"/>
          <w:numId w:val="15"/>
        </w:numPr>
        <w:spacing w:line="240" w:lineRule="auto"/>
        <w:jc w:val="both"/>
      </w:pPr>
      <w:r>
        <w:t>Sehr gute Kenntnisse der deutsche</w:t>
      </w:r>
      <w:r>
        <w:t>n Sprache in Wort und Schrift (</w:t>
      </w:r>
      <w:r>
        <w:t xml:space="preserve">Grammatik und </w:t>
      </w:r>
      <w:r>
        <w:t xml:space="preserve">  </w:t>
      </w:r>
      <w:r>
        <w:t>Rechtschreibung</w:t>
      </w:r>
      <w:r>
        <w:t>)</w:t>
      </w:r>
    </w:p>
    <w:p w:rsidR="00A828DA" w:rsidRDefault="00A828DA" w:rsidP="00A828DA">
      <w:pPr>
        <w:numPr>
          <w:ilvl w:val="0"/>
          <w:numId w:val="15"/>
        </w:numPr>
        <w:spacing w:line="240" w:lineRule="auto"/>
        <w:jc w:val="both"/>
      </w:pPr>
      <w:r>
        <w:t xml:space="preserve">Gute Englischkenntnisse </w:t>
      </w:r>
    </w:p>
    <w:p w:rsidR="00A828DA" w:rsidRDefault="00A828DA" w:rsidP="00A828DA">
      <w:pPr>
        <w:numPr>
          <w:ilvl w:val="0"/>
          <w:numId w:val="15"/>
        </w:numPr>
        <w:spacing w:line="240" w:lineRule="auto"/>
        <w:jc w:val="both"/>
      </w:pPr>
      <w:r>
        <w:t xml:space="preserve">Selbstständige Handhabung der Aufgaben </w:t>
      </w:r>
    </w:p>
    <w:p w:rsidR="00A828DA" w:rsidRDefault="00A828DA" w:rsidP="00A828DA">
      <w:pPr>
        <w:numPr>
          <w:ilvl w:val="0"/>
          <w:numId w:val="15"/>
        </w:numPr>
        <w:spacing w:line="240" w:lineRule="auto"/>
        <w:jc w:val="both"/>
      </w:pPr>
      <w:r>
        <w:t>Offenheit in der Kommunikation</w:t>
      </w:r>
    </w:p>
    <w:p w:rsidR="00A828DA" w:rsidRDefault="00A828DA" w:rsidP="00A828DA">
      <w:pPr>
        <w:spacing w:line="240" w:lineRule="auto"/>
        <w:jc w:val="both"/>
      </w:pPr>
    </w:p>
    <w:p w:rsidR="00A828DA" w:rsidRPr="00A828DA" w:rsidRDefault="00A828DA" w:rsidP="00A828DA">
      <w:pPr>
        <w:spacing w:line="240" w:lineRule="auto"/>
        <w:jc w:val="both"/>
        <w:rPr>
          <w:u w:val="single"/>
        </w:rPr>
      </w:pPr>
      <w:r w:rsidRPr="00A828DA">
        <w:rPr>
          <w:u w:val="single"/>
        </w:rPr>
        <w:t xml:space="preserve">Zielgruppe </w:t>
      </w:r>
    </w:p>
    <w:p w:rsidR="00A828DA" w:rsidRDefault="00A828DA" w:rsidP="00A828DA">
      <w:pPr>
        <w:numPr>
          <w:ilvl w:val="0"/>
          <w:numId w:val="16"/>
        </w:numPr>
        <w:spacing w:line="240" w:lineRule="auto"/>
        <w:jc w:val="both"/>
      </w:pPr>
      <w:r>
        <w:t xml:space="preserve">Sozialwissenschaftliche Studierende ab dem 4. Semester </w:t>
      </w:r>
    </w:p>
    <w:p w:rsidR="00A828DA" w:rsidRDefault="00A828DA" w:rsidP="00A828DA">
      <w:pPr>
        <w:spacing w:line="240" w:lineRule="auto"/>
        <w:jc w:val="both"/>
      </w:pPr>
    </w:p>
    <w:p w:rsidR="00A828DA" w:rsidRPr="00A828DA" w:rsidRDefault="00A828DA" w:rsidP="00A828DA">
      <w:pPr>
        <w:spacing w:line="240" w:lineRule="auto"/>
        <w:jc w:val="both"/>
        <w:rPr>
          <w:u w:val="single"/>
        </w:rPr>
      </w:pPr>
      <w:r w:rsidRPr="00A828DA">
        <w:rPr>
          <w:u w:val="single"/>
        </w:rPr>
        <w:t xml:space="preserve">Zeitlicher Umfang </w:t>
      </w:r>
    </w:p>
    <w:p w:rsidR="00A828DA" w:rsidRDefault="00A828DA" w:rsidP="00A828DA">
      <w:pPr>
        <w:numPr>
          <w:ilvl w:val="0"/>
          <w:numId w:val="16"/>
        </w:numPr>
        <w:spacing w:line="240" w:lineRule="auto"/>
        <w:jc w:val="both"/>
      </w:pPr>
      <w:r>
        <w:t>6 Stunden/wöchentlich, flexibel</w:t>
      </w:r>
    </w:p>
    <w:p w:rsidR="00A828DA" w:rsidRDefault="00A828DA" w:rsidP="00A828DA">
      <w:pPr>
        <w:spacing w:line="240" w:lineRule="auto"/>
        <w:jc w:val="both"/>
      </w:pPr>
    </w:p>
    <w:p w:rsidR="00A828DA" w:rsidRDefault="00A828DA" w:rsidP="00A828DA">
      <w:pPr>
        <w:spacing w:line="240" w:lineRule="auto"/>
        <w:jc w:val="both"/>
      </w:pPr>
      <w:r>
        <w:t>Studierende, die sich für die Themen des Lehrstuhls interessieren, werden bevorzugt (siehe dazu sowi.rub.de/</w:t>
      </w:r>
      <w:proofErr w:type="spellStart"/>
      <w:r>
        <w:t>cupak</w:t>
      </w:r>
      <w:proofErr w:type="spellEnd"/>
      <w:r>
        <w:t xml:space="preserve"> und rustlab.rub.de).</w:t>
      </w:r>
    </w:p>
    <w:p w:rsidR="00A828DA" w:rsidRDefault="00A828DA" w:rsidP="00A828DA">
      <w:pPr>
        <w:spacing w:line="240" w:lineRule="auto"/>
        <w:jc w:val="both"/>
      </w:pPr>
    </w:p>
    <w:p w:rsidR="00A828DA" w:rsidRPr="00A828DA" w:rsidRDefault="00A828DA" w:rsidP="00A828DA">
      <w:pPr>
        <w:spacing w:line="240" w:lineRule="auto"/>
        <w:jc w:val="both"/>
        <w:rPr>
          <w:u w:val="single"/>
        </w:rPr>
      </w:pPr>
      <w:r w:rsidRPr="00A828DA">
        <w:rPr>
          <w:u w:val="single"/>
        </w:rPr>
        <w:t xml:space="preserve">Bewerbung </w:t>
      </w:r>
    </w:p>
    <w:p w:rsidR="00A828DA" w:rsidRDefault="00A828DA" w:rsidP="00A828DA">
      <w:pPr>
        <w:spacing w:line="240" w:lineRule="auto"/>
        <w:jc w:val="both"/>
      </w:pPr>
      <w:r>
        <w:t xml:space="preserve">Ein kurzes Motivationsschreiben inkl. Lebenslauf und Zeugnisse ist per Email im Lehrstuhlsekretariat (cupak-sowi@rub.de) einzureichen. Fragen können vorab an Estrid Sørensen per </w:t>
      </w:r>
      <w:proofErr w:type="spellStart"/>
      <w:r>
        <w:t>e-mail</w:t>
      </w:r>
      <w:proofErr w:type="spellEnd"/>
      <w:r>
        <w:t xml:space="preserve"> (estrid.sorensen@rub.de) oder persönlich in der Sprechstunde gerichtet werden (sehen Sie dazu die Webseite)</w:t>
      </w:r>
    </w:p>
    <w:sectPr w:rsidR="00A828DA" w:rsidSect="007707C3">
      <w:headerReference w:type="even" r:id="rId16"/>
      <w:headerReference w:type="default" r:id="rId17"/>
      <w:headerReference w:type="first" r:id="rId18"/>
      <w:type w:val="continuous"/>
      <w:pgSz w:w="11907" w:h="16840" w:code="9"/>
      <w:pgMar w:top="567" w:right="567" w:bottom="567" w:left="1418" w:header="2268" w:footer="567" w:gutter="0"/>
      <w:cols w:space="708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2D2" w:rsidRDefault="001802D2">
      <w:r>
        <w:separator/>
      </w:r>
    </w:p>
    <w:p w:rsidR="001802D2" w:rsidRDefault="001802D2"/>
  </w:endnote>
  <w:endnote w:type="continuationSeparator" w:id="0">
    <w:p w:rsidR="001802D2" w:rsidRDefault="001802D2">
      <w:r>
        <w:continuationSeparator/>
      </w:r>
    </w:p>
    <w:p w:rsidR="001802D2" w:rsidRDefault="001802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 Scala MZ">
    <w:panose1 w:val="02000504070000020003"/>
    <w:charset w:val="00"/>
    <w:family w:val="auto"/>
    <w:pitch w:val="variable"/>
    <w:sig w:usb0="A00000AF" w:usb1="4000E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Flama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lama-Book">
    <w:altName w:val="MS Gothic"/>
    <w:charset w:val="80"/>
    <w:family w:val="auto"/>
    <w:pitch w:val="variable"/>
  </w:font>
  <w:font w:name="RUB Scala TZ">
    <w:panose1 w:val="02000504070000020003"/>
    <w:charset w:val="00"/>
    <w:family w:val="auto"/>
    <w:pitch w:val="variable"/>
    <w:sig w:usb0="A00000AF" w:usb1="4000E05B" w:usb2="00000000" w:usb3="00000000" w:csb0="00000093" w:csb1="00000000"/>
  </w:font>
  <w:font w:name="Scala-Regular">
    <w:altName w:val="MS Gothic"/>
    <w:charset w:val="80"/>
    <w:family w:val="auto"/>
    <w:pitch w:val="variable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RubFlama-Medi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Monaco">
    <w:altName w:val="Courier New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Pr="00E73C09" w:rsidRDefault="00A701CE" w:rsidP="007707C3">
    <w:pPr>
      <w:pStyle w:val="Fuzeile"/>
      <w:rPr>
        <w:rFonts w:ascii="RubFlama-Medium" w:hAnsi="RubFlama-Medium"/>
      </w:rPr>
    </w:pPr>
    <w:r w:rsidRPr="00E73C09">
      <w:rPr>
        <w:rFonts w:ascii="RubFlama-Medium" w:hAnsi="RubFlama-Medium"/>
      </w:rPr>
      <w:t xml:space="preserve">SEITE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 w:rsidRPr="00E73C09">
      <w:t xml:space="preserve"> </w:t>
    </w:r>
    <w:r w:rsidRPr="00E73C09">
      <w:rPr>
        <w:rFonts w:cs="Helvetica"/>
        <w:szCs w:val="16"/>
      </w:rPr>
      <w:t>|</w:t>
    </w:r>
    <w:r w:rsidRPr="00E73C09">
      <w:t xml:space="preserve"> </w:t>
    </w:r>
    <w:r>
      <w:fldChar w:fldCharType="begin"/>
    </w:r>
    <w:r>
      <w:instrText>NUMPAGES</w:instrText>
    </w:r>
    <w:r>
      <w:fldChar w:fldCharType="separate"/>
    </w:r>
    <w:r w:rsidR="00A828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Pr="00E73C09" w:rsidRDefault="00A701CE" w:rsidP="007707C3">
    <w:pPr>
      <w:pStyle w:val="Fuzeile"/>
      <w:rPr>
        <w:rFonts w:ascii="RubFlama-Medium" w:hAnsi="RubFlama-Medium"/>
      </w:rPr>
    </w:pPr>
    <w:r w:rsidRPr="003D22B6">
      <w:rPr>
        <w:b/>
      </w:rPr>
      <w:t>SEITE</w:t>
    </w:r>
    <w:r w:rsidRPr="00E73C09">
      <w:rPr>
        <w:rFonts w:ascii="RubFlama-Medium" w:hAnsi="RubFlama-Medium"/>
      </w:rPr>
      <w:t xml:space="preserve"> </w:t>
    </w:r>
    <w:r>
      <w:fldChar w:fldCharType="begin"/>
    </w:r>
    <w:r>
      <w:instrText>PAGE</w:instrText>
    </w:r>
    <w:r>
      <w:fldChar w:fldCharType="separate"/>
    </w:r>
    <w:r w:rsidR="00A828DA">
      <w:rPr>
        <w:noProof/>
      </w:rPr>
      <w:t>2</w:t>
    </w:r>
    <w:r>
      <w:fldChar w:fldCharType="end"/>
    </w:r>
    <w:r w:rsidRPr="00E73C09">
      <w:t xml:space="preserve"> </w:t>
    </w:r>
    <w:r w:rsidRPr="00E73C09">
      <w:rPr>
        <w:rFonts w:cs="Helvetica"/>
        <w:szCs w:val="16"/>
      </w:rPr>
      <w:t>|</w:t>
    </w:r>
    <w:r w:rsidRPr="00E73C09">
      <w:t xml:space="preserve"> </w:t>
    </w:r>
    <w:r>
      <w:fldChar w:fldCharType="begin"/>
    </w:r>
    <w:r>
      <w:instrText>NUMPAGES</w:instrText>
    </w:r>
    <w:r>
      <w:fldChar w:fldCharType="separate"/>
    </w:r>
    <w:r w:rsidR="00A828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2D2" w:rsidRDefault="001802D2">
      <w:r>
        <w:separator/>
      </w:r>
    </w:p>
    <w:p w:rsidR="001802D2" w:rsidRDefault="001802D2"/>
  </w:footnote>
  <w:footnote w:type="continuationSeparator" w:id="0">
    <w:p w:rsidR="001802D2" w:rsidRDefault="001802D2">
      <w:r>
        <w:continuationSeparator/>
      </w:r>
    </w:p>
    <w:p w:rsidR="001802D2" w:rsidRDefault="001802D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6" type="#_x0000_t75" style="position:absolute;margin-left:0;margin-top:0;width:594.95pt;height:841.9pt;z-index:-7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5" type="#_x0000_t75" style="position:absolute;margin-left:0;margin-top:0;width:594.95pt;height:841.9pt;z-index:-8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 w:rsidP="007707C3">
    <w:pPr>
      <w:jc w:val="righ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7" type="#_x0000_t75" style="position:absolute;left:0;text-align:left;margin-left:-71.5pt;margin-top:-31.9pt;width:594.95pt;height:841.9pt;z-index:-6;mso-wrap-edited:f;mso-position-horizontal-relative:margin;mso-position-vertical-relative:margin" wrapcoords="-27 0 -27 21561 21600 21561 21600 0 -27 0">
          <v:imagedata r:id="rId1" o:title="BB_HG_kpl_RUB_BLAU_srgb_A4_low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99" type="#_x0000_t75" style="position:absolute;margin-left:0;margin-top:0;width:594.95pt;height:841.9pt;z-index:-4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  <w:r>
      <w:rPr>
        <w:noProof/>
      </w:rPr>
      <w:pict>
        <v:shape id="Picture 35" o:spid="_x0000_s2106" type="#_x0000_t75" alt="BB_HG_kpl_RUB_BLAU_srgb_A4" style="position:absolute;margin-left:0;margin-top:0;width:594.95pt;height:841.9pt;z-index:-9;visibility:visible;mso-position-horizontal:center;mso-position-horizontal-relative:margin;mso-position-vertical:center;mso-position-vertical-relative:margin">
          <v:imagedata r:id="rId2" o:title="BB_HG_kpl_RUB_BLAU_srgb_A4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98" type="#_x0000_t75" style="position:absolute;margin-left:0;margin-top:0;width:594.95pt;height:841.9pt;z-index:-5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  <w:r>
      <w:rPr>
        <w:noProof/>
      </w:rPr>
      <w:pict>
        <v:shape id="Picture 34" o:spid="_x0000_s2105" type="#_x0000_t75" alt="BB_HG_kpl_RUB_BLAU_srgb_A4" style="position:absolute;margin-left:0;margin-top:0;width:594.95pt;height:841.9pt;z-index:-10;visibility:visible;mso-position-horizontal:center;mso-position-horizontal-relative:margin;mso-position-vertical:center;mso-position-vertical-relative:margin">
          <v:imagedata r:id="rId2" o:title="BB_HG_kpl_RUB_BLAU_srgb_A4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 w:rsidP="007707C3">
    <w:pPr>
      <w:jc w:val="righ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00" type="#_x0000_t75" style="position:absolute;left:0;text-align:left;margin-left:0;margin-top:0;width:594.95pt;height:841.9pt;z-index:-3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" o:spid="_x0000_s2102" type="#_x0000_t75" style="position:absolute;margin-left:0;margin-top:0;width:594.95pt;height:841.9pt;z-index:-2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 w:rsidP="007707C3">
    <w:pPr>
      <w:tabs>
        <w:tab w:val="center" w:pos="4961"/>
        <w:tab w:val="right" w:pos="9922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alt="Logo_RUB_SCHWARZ" style="position:absolute;margin-left:404pt;margin-top:38pt;width:164.5pt;height:34pt;z-index:1;visibility:visible;mso-wrap-distance-bottom:56.7pt;mso-position-horizontal-relative:page;mso-position-vertical-relative:page">
          <v:imagedata r:id="rId1" o:title="Logo_RUB_SCHWARZ"/>
          <w10:wrap type="topAndBottom"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1CE" w:rsidRDefault="001802D2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" o:spid="_x0000_s2103" type="#_x0000_t75" style="position:absolute;margin-left:0;margin-top:0;width:594.95pt;height:841.9pt;z-index:-1;mso-wrap-edited:f;mso-position-horizontal:center;mso-position-horizontal-relative:margin;mso-position-vertical:center;mso-position-vertical-relative:margin" wrapcoords="-27 0 -27 21561 21600 21561 21600 0 -27 0">
          <v:imagedata r:id="rId1" o:title="BB_HG_kpl_RUB_BLAU_srgb_A4_lo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A259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38C29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84F7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2CC5D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04E0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DE0E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C4C00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8F61A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54F6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D5A1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B7A9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CE6AB4"/>
    <w:multiLevelType w:val="hybridMultilevel"/>
    <w:tmpl w:val="78ACF62E"/>
    <w:lvl w:ilvl="0" w:tplc="58C6FE8A">
      <w:start w:val="443"/>
      <w:numFmt w:val="bullet"/>
      <w:lvlText w:val="-"/>
      <w:lvlJc w:val="left"/>
      <w:pPr>
        <w:ind w:left="720" w:hanging="360"/>
      </w:pPr>
      <w:rPr>
        <w:rFonts w:ascii="RUB Scala MZ" w:eastAsia="Times New Roman" w:hAnsi="RUB Scala MZ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1097E"/>
    <w:multiLevelType w:val="hybridMultilevel"/>
    <w:tmpl w:val="AB2EB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C04F5"/>
    <w:multiLevelType w:val="hybridMultilevel"/>
    <w:tmpl w:val="FD183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83FC9"/>
    <w:multiLevelType w:val="hybridMultilevel"/>
    <w:tmpl w:val="A59AA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113AC"/>
    <w:multiLevelType w:val="hybridMultilevel"/>
    <w:tmpl w:val="18141E36"/>
    <w:lvl w:ilvl="0" w:tplc="B20AA38E">
      <w:start w:val="443"/>
      <w:numFmt w:val="bullet"/>
      <w:lvlText w:val="-"/>
      <w:lvlJc w:val="left"/>
      <w:pPr>
        <w:ind w:left="720" w:hanging="360"/>
      </w:pPr>
      <w:rPr>
        <w:rFonts w:ascii="RUB Scala MZ" w:eastAsia="Times New Roman" w:hAnsi="RUB Scala MZ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8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savePreviewPicture/>
  <w:hdrShapeDefaults>
    <o:shapedefaults v:ext="edit" spidmax="210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708"/>
    <w:rsid w:val="00024E4F"/>
    <w:rsid w:val="000310A1"/>
    <w:rsid w:val="00043F12"/>
    <w:rsid w:val="000450D5"/>
    <w:rsid w:val="00065E15"/>
    <w:rsid w:val="00065F26"/>
    <w:rsid w:val="000921D3"/>
    <w:rsid w:val="000B2400"/>
    <w:rsid w:val="000C0799"/>
    <w:rsid w:val="000F54B5"/>
    <w:rsid w:val="00115876"/>
    <w:rsid w:val="00132596"/>
    <w:rsid w:val="00132C10"/>
    <w:rsid w:val="00145708"/>
    <w:rsid w:val="00145FA1"/>
    <w:rsid w:val="00153DFE"/>
    <w:rsid w:val="00177588"/>
    <w:rsid w:val="001802D2"/>
    <w:rsid w:val="00183781"/>
    <w:rsid w:val="0019291A"/>
    <w:rsid w:val="00194E4E"/>
    <w:rsid w:val="001B3303"/>
    <w:rsid w:val="001C149A"/>
    <w:rsid w:val="001C38E3"/>
    <w:rsid w:val="001D0888"/>
    <w:rsid w:val="001D3290"/>
    <w:rsid w:val="001D7DF4"/>
    <w:rsid w:val="0020276D"/>
    <w:rsid w:val="00204BC2"/>
    <w:rsid w:val="00222870"/>
    <w:rsid w:val="00241786"/>
    <w:rsid w:val="002668EB"/>
    <w:rsid w:val="00271289"/>
    <w:rsid w:val="002A7A32"/>
    <w:rsid w:val="002C78AE"/>
    <w:rsid w:val="002E2010"/>
    <w:rsid w:val="002E2A15"/>
    <w:rsid w:val="00303D82"/>
    <w:rsid w:val="0032579F"/>
    <w:rsid w:val="00342083"/>
    <w:rsid w:val="00371955"/>
    <w:rsid w:val="00382BEE"/>
    <w:rsid w:val="0038384B"/>
    <w:rsid w:val="003924B6"/>
    <w:rsid w:val="003B0C1E"/>
    <w:rsid w:val="003B3F21"/>
    <w:rsid w:val="003B57FF"/>
    <w:rsid w:val="003C0E65"/>
    <w:rsid w:val="0041054F"/>
    <w:rsid w:val="004271F4"/>
    <w:rsid w:val="0043188D"/>
    <w:rsid w:val="004527B3"/>
    <w:rsid w:val="004676A9"/>
    <w:rsid w:val="00481E15"/>
    <w:rsid w:val="00487893"/>
    <w:rsid w:val="004A70F7"/>
    <w:rsid w:val="004B7720"/>
    <w:rsid w:val="004D045E"/>
    <w:rsid w:val="004D7B2B"/>
    <w:rsid w:val="00515825"/>
    <w:rsid w:val="0052343B"/>
    <w:rsid w:val="005327A6"/>
    <w:rsid w:val="0054216A"/>
    <w:rsid w:val="005459D3"/>
    <w:rsid w:val="00555777"/>
    <w:rsid w:val="00555D48"/>
    <w:rsid w:val="0059632E"/>
    <w:rsid w:val="005C0E75"/>
    <w:rsid w:val="005F3421"/>
    <w:rsid w:val="00602683"/>
    <w:rsid w:val="006214E2"/>
    <w:rsid w:val="00655F05"/>
    <w:rsid w:val="00672C55"/>
    <w:rsid w:val="006865FC"/>
    <w:rsid w:val="0069480A"/>
    <w:rsid w:val="006C0F08"/>
    <w:rsid w:val="006F11B6"/>
    <w:rsid w:val="0070640F"/>
    <w:rsid w:val="00720764"/>
    <w:rsid w:val="0072184C"/>
    <w:rsid w:val="00751495"/>
    <w:rsid w:val="0076513A"/>
    <w:rsid w:val="007707C3"/>
    <w:rsid w:val="007C446D"/>
    <w:rsid w:val="007D2D26"/>
    <w:rsid w:val="007F0FDB"/>
    <w:rsid w:val="007F63B8"/>
    <w:rsid w:val="0080018B"/>
    <w:rsid w:val="00827267"/>
    <w:rsid w:val="00856F1B"/>
    <w:rsid w:val="00857527"/>
    <w:rsid w:val="00882311"/>
    <w:rsid w:val="00886563"/>
    <w:rsid w:val="008A16CC"/>
    <w:rsid w:val="008C2414"/>
    <w:rsid w:val="008F2216"/>
    <w:rsid w:val="008F3EAB"/>
    <w:rsid w:val="009122F3"/>
    <w:rsid w:val="009346AA"/>
    <w:rsid w:val="00936E2E"/>
    <w:rsid w:val="00985311"/>
    <w:rsid w:val="009B1C41"/>
    <w:rsid w:val="009B5454"/>
    <w:rsid w:val="009C39FE"/>
    <w:rsid w:val="009C49CE"/>
    <w:rsid w:val="009C67E3"/>
    <w:rsid w:val="009D3B0B"/>
    <w:rsid w:val="009F006A"/>
    <w:rsid w:val="009F5A8D"/>
    <w:rsid w:val="00A07D36"/>
    <w:rsid w:val="00A23016"/>
    <w:rsid w:val="00A26A45"/>
    <w:rsid w:val="00A30482"/>
    <w:rsid w:val="00A30D02"/>
    <w:rsid w:val="00A54941"/>
    <w:rsid w:val="00A701CE"/>
    <w:rsid w:val="00A71690"/>
    <w:rsid w:val="00A76844"/>
    <w:rsid w:val="00A828DA"/>
    <w:rsid w:val="00A953DC"/>
    <w:rsid w:val="00AA41BC"/>
    <w:rsid w:val="00AC0B83"/>
    <w:rsid w:val="00B0779D"/>
    <w:rsid w:val="00B10B9A"/>
    <w:rsid w:val="00B30EBA"/>
    <w:rsid w:val="00B57ABF"/>
    <w:rsid w:val="00B775CB"/>
    <w:rsid w:val="00B806B4"/>
    <w:rsid w:val="00BA2755"/>
    <w:rsid w:val="00BC620F"/>
    <w:rsid w:val="00BD380A"/>
    <w:rsid w:val="00C209F5"/>
    <w:rsid w:val="00C213B9"/>
    <w:rsid w:val="00C541AF"/>
    <w:rsid w:val="00CA1D90"/>
    <w:rsid w:val="00CB38C1"/>
    <w:rsid w:val="00CC3AE5"/>
    <w:rsid w:val="00CD617C"/>
    <w:rsid w:val="00CE17FE"/>
    <w:rsid w:val="00CF42BF"/>
    <w:rsid w:val="00D051F2"/>
    <w:rsid w:val="00D06908"/>
    <w:rsid w:val="00D33CD0"/>
    <w:rsid w:val="00D7759D"/>
    <w:rsid w:val="00DA47F4"/>
    <w:rsid w:val="00DC56AD"/>
    <w:rsid w:val="00DF3D14"/>
    <w:rsid w:val="00E00B0C"/>
    <w:rsid w:val="00E2352A"/>
    <w:rsid w:val="00E566C6"/>
    <w:rsid w:val="00E71BF9"/>
    <w:rsid w:val="00E840AA"/>
    <w:rsid w:val="00EC1CCB"/>
    <w:rsid w:val="00ED2CBE"/>
    <w:rsid w:val="00ED53B1"/>
    <w:rsid w:val="00ED5F27"/>
    <w:rsid w:val="00EF4169"/>
    <w:rsid w:val="00F054C8"/>
    <w:rsid w:val="00F33897"/>
    <w:rsid w:val="00F42BED"/>
    <w:rsid w:val="00F81E44"/>
    <w:rsid w:val="00FB6B95"/>
    <w:rsid w:val="00FC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/>
    <o:shapelayout v:ext="edit">
      <o:idmap v:ext="edit" data="1"/>
    </o:shapelayout>
  </w:shapeDefaults>
  <w:decimalSymbol w:val=","/>
  <w:listSeparator w:val=";"/>
  <w14:docId w14:val="437BBF10"/>
  <w15:chartTrackingRefBased/>
  <w15:docId w15:val="{C2DA8034-019A-4B81-8913-B116B9EC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6908"/>
    <w:pPr>
      <w:spacing w:line="280" w:lineRule="exact"/>
      <w:ind w:right="851"/>
    </w:pPr>
    <w:rPr>
      <w:rFonts w:ascii="RUB Scala MZ" w:hAnsi="RUB Scala MZ"/>
      <w:sz w:val="22"/>
      <w:szCs w:val="24"/>
    </w:rPr>
  </w:style>
  <w:style w:type="paragraph" w:styleId="berschrift1">
    <w:name w:val="heading 1"/>
    <w:basedOn w:val="Standard"/>
    <w:qFormat/>
    <w:rsid w:val="00672C55"/>
    <w:pPr>
      <w:outlineLvl w:val="0"/>
    </w:pPr>
    <w:rPr>
      <w:b/>
    </w:rPr>
  </w:style>
  <w:style w:type="paragraph" w:styleId="berschrift2">
    <w:name w:val="heading 2"/>
    <w:basedOn w:val="berschrift1"/>
    <w:qFormat/>
    <w:rsid w:val="00672C55"/>
    <w:pPr>
      <w:outlineLvl w:val="1"/>
    </w:pPr>
  </w:style>
  <w:style w:type="paragraph" w:styleId="berschrift3">
    <w:name w:val="heading 3"/>
    <w:basedOn w:val="berschrift2"/>
    <w:qFormat/>
    <w:rsid w:val="00672C55"/>
    <w:pPr>
      <w:outlineLvl w:val="2"/>
    </w:pPr>
  </w:style>
  <w:style w:type="paragraph" w:styleId="berschrift4">
    <w:name w:val="heading 4"/>
    <w:basedOn w:val="berschrift3"/>
    <w:qFormat/>
    <w:rsid w:val="00672C55"/>
    <w:pPr>
      <w:outlineLvl w:val="3"/>
    </w:pPr>
  </w:style>
  <w:style w:type="paragraph" w:styleId="berschrift5">
    <w:name w:val="heading 5"/>
    <w:next w:val="Standard"/>
    <w:link w:val="berschrift5Zchn"/>
    <w:qFormat/>
    <w:rsid w:val="00B57ABF"/>
    <w:pPr>
      <w:spacing w:before="240" w:after="60"/>
      <w:outlineLvl w:val="4"/>
    </w:pPr>
    <w:rPr>
      <w:rFonts w:ascii="RUB Scala MZ" w:hAnsi="RUB Scala MZ"/>
      <w:b/>
      <w:bCs/>
      <w:iCs/>
      <w:sz w:val="22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F66F2F"/>
    <w:pPr>
      <w:spacing w:before="240" w:after="60"/>
      <w:outlineLvl w:val="5"/>
    </w:pPr>
    <w:rPr>
      <w:rFonts w:ascii="Calibri" w:hAnsi="Calibri"/>
      <w:b/>
      <w:bCs/>
      <w:szCs w:val="22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6Zchn">
    <w:name w:val="Überschrift 6 Zchn"/>
    <w:link w:val="berschrift6"/>
    <w:semiHidden/>
    <w:rsid w:val="00F66F2F"/>
    <w:rPr>
      <w:rFonts w:ascii="Calibri" w:eastAsia="Times New Roman" w:hAnsi="Calibri" w:cs="Times New Roman"/>
      <w:b/>
      <w:bCs/>
      <w:sz w:val="22"/>
      <w:szCs w:val="22"/>
    </w:rPr>
  </w:style>
  <w:style w:type="character" w:styleId="Hyperlink">
    <w:name w:val="Hyperlink"/>
    <w:rsid w:val="00814882"/>
    <w:rPr>
      <w:color w:val="0000FF"/>
      <w:u w:val="single"/>
    </w:rPr>
  </w:style>
  <w:style w:type="paragraph" w:styleId="Sprechblasentext">
    <w:name w:val="Balloon Text"/>
    <w:basedOn w:val="Standard"/>
    <w:semiHidden/>
    <w:rsid w:val="00814882"/>
    <w:rPr>
      <w:rFonts w:ascii="Tahoma" w:hAnsi="Tahoma" w:cs="Tahoma"/>
      <w:sz w:val="16"/>
      <w:szCs w:val="16"/>
    </w:rPr>
  </w:style>
  <w:style w:type="paragraph" w:customStyle="1" w:styleId="Postrcklauf">
    <w:name w:val="Postrücklauf"/>
    <w:qFormat/>
    <w:rsid w:val="00D06908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RubFlama" w:eastAsia="Cambria" w:hAnsi="RubFlama" w:cs="Flama-Book"/>
      <w:color w:val="000000"/>
      <w:sz w:val="14"/>
      <w:szCs w:val="14"/>
      <w:lang w:eastAsia="en-US"/>
    </w:rPr>
  </w:style>
  <w:style w:type="paragraph" w:customStyle="1" w:styleId="AdresseEmpfaenger">
    <w:name w:val="Adresse Empfaenger"/>
    <w:qFormat/>
    <w:rsid w:val="00B57ABF"/>
    <w:pPr>
      <w:spacing w:after="20"/>
    </w:pPr>
    <w:rPr>
      <w:rFonts w:ascii="RUB Scala TZ" w:hAnsi="RUB Scala TZ" w:cs="Scala-Regular"/>
      <w:color w:val="000000"/>
      <w:sz w:val="22"/>
      <w:szCs w:val="22"/>
    </w:rPr>
  </w:style>
  <w:style w:type="paragraph" w:customStyle="1" w:styleId="Betreff">
    <w:name w:val="Betreff"/>
    <w:basedOn w:val="Standard"/>
    <w:qFormat/>
    <w:rsid w:val="00B57ABF"/>
    <w:pPr>
      <w:autoSpaceDE w:val="0"/>
      <w:autoSpaceDN w:val="0"/>
      <w:adjustRightInd w:val="0"/>
      <w:spacing w:after="20" w:line="280" w:lineRule="atLeast"/>
      <w:textAlignment w:val="center"/>
    </w:pPr>
    <w:rPr>
      <w:rFonts w:ascii="RUB Scala TZ" w:hAnsi="RUB Scala TZ" w:cs="Scala-Regular"/>
      <w:b/>
      <w:color w:val="000000"/>
      <w:szCs w:val="22"/>
    </w:rPr>
  </w:style>
  <w:style w:type="paragraph" w:customStyle="1" w:styleId="Datum1">
    <w:name w:val="Datum1"/>
    <w:qFormat/>
    <w:rsid w:val="00602683"/>
    <w:rPr>
      <w:rFonts w:ascii="RubFlama" w:hAnsi="RubFlama" w:cs="Scala-Regular"/>
      <w:b/>
      <w:color w:val="000000"/>
      <w:sz w:val="16"/>
      <w:szCs w:val="22"/>
    </w:rPr>
  </w:style>
  <w:style w:type="paragraph" w:customStyle="1" w:styleId="AdresseAbsendernormal">
    <w:name w:val="Adresse Absender normal"/>
    <w:qFormat/>
    <w:rsid w:val="00D06908"/>
    <w:pPr>
      <w:spacing w:after="20"/>
    </w:pPr>
    <w:rPr>
      <w:rFonts w:ascii="RubFlama" w:hAnsi="RubFlama"/>
      <w:color w:val="000000"/>
      <w:sz w:val="16"/>
      <w:szCs w:val="24"/>
    </w:rPr>
  </w:style>
  <w:style w:type="paragraph" w:customStyle="1" w:styleId="AdresseAbsenderfett">
    <w:name w:val="Adresse Absender fett"/>
    <w:basedOn w:val="AdresseAbsendernormal"/>
    <w:qFormat/>
    <w:rsid w:val="00D06908"/>
    <w:rPr>
      <w:b/>
    </w:rPr>
  </w:style>
  <w:style w:type="paragraph" w:customStyle="1" w:styleId="Fakultaet">
    <w:name w:val="Fakultaet"/>
    <w:qFormat/>
    <w:rsid w:val="004D045E"/>
    <w:rPr>
      <w:rFonts w:ascii="RubFlama" w:hAnsi="RubFlama"/>
      <w:b/>
      <w:color w:val="94C11C"/>
      <w:sz w:val="18"/>
      <w:szCs w:val="24"/>
    </w:rPr>
  </w:style>
  <w:style w:type="paragraph" w:styleId="Fuzeile">
    <w:name w:val="footer"/>
    <w:link w:val="FuzeileZchn"/>
    <w:qFormat/>
    <w:rsid w:val="00D06908"/>
    <w:pPr>
      <w:tabs>
        <w:tab w:val="center" w:pos="4153"/>
        <w:tab w:val="right" w:pos="8306"/>
      </w:tabs>
      <w:spacing w:after="20"/>
    </w:pPr>
    <w:rPr>
      <w:rFonts w:ascii="RubFlama" w:hAnsi="RubFlama"/>
      <w:sz w:val="16"/>
      <w:szCs w:val="24"/>
    </w:rPr>
  </w:style>
  <w:style w:type="character" w:customStyle="1" w:styleId="FuzeileZchn">
    <w:name w:val="Fußzeile Zchn"/>
    <w:link w:val="Fuzeile"/>
    <w:rsid w:val="00D06908"/>
    <w:rPr>
      <w:rFonts w:ascii="RubFlama" w:hAnsi="RubFlama"/>
      <w:sz w:val="16"/>
      <w:szCs w:val="24"/>
      <w:lang w:val="de-DE" w:eastAsia="de-DE" w:bidi="ar-SA"/>
    </w:rPr>
  </w:style>
  <w:style w:type="paragraph" w:customStyle="1" w:styleId="Logo-Info">
    <w:name w:val="Logo-Info"/>
    <w:qFormat/>
    <w:rsid w:val="00D06908"/>
    <w:pPr>
      <w:framePr w:hSpace="142" w:wrap="around" w:hAnchor="text" w:y="1"/>
      <w:suppressOverlap/>
    </w:pPr>
    <w:rPr>
      <w:rFonts w:ascii="RubFlama" w:eastAsia="Times" w:hAnsi="RubFlama"/>
      <w:b/>
      <w:sz w:val="18"/>
      <w:szCs w:val="24"/>
    </w:rPr>
  </w:style>
  <w:style w:type="paragraph" w:styleId="KeinLeerraum">
    <w:name w:val="No Spacing"/>
    <w:qFormat/>
    <w:rsid w:val="001004CE"/>
    <w:rPr>
      <w:rFonts w:ascii="RUB Scala MZ" w:hAnsi="RUB Scala MZ"/>
      <w:sz w:val="22"/>
      <w:szCs w:val="24"/>
    </w:rPr>
  </w:style>
  <w:style w:type="paragraph" w:customStyle="1" w:styleId="Tabellentext">
    <w:name w:val="Tabellentext"/>
    <w:qFormat/>
    <w:rsid w:val="00B57ABF"/>
    <w:rPr>
      <w:rFonts w:ascii="RUB Scala TZ" w:hAnsi="RUB Scala TZ"/>
      <w:sz w:val="22"/>
      <w:szCs w:val="24"/>
    </w:rPr>
  </w:style>
  <w:style w:type="character" w:customStyle="1" w:styleId="berschrift5Zchn">
    <w:name w:val="Überschrift 5 Zchn"/>
    <w:link w:val="berschrift5"/>
    <w:rsid w:val="00B57ABF"/>
    <w:rPr>
      <w:rFonts w:ascii="RUB Scala MZ" w:hAnsi="RUB Scala MZ"/>
      <w:b/>
      <w:bCs/>
      <w:iCs/>
      <w:sz w:val="22"/>
      <w:szCs w:val="26"/>
      <w:lang w:val="de-DE" w:eastAsia="de-DE" w:bidi="ar-SA"/>
    </w:rPr>
  </w:style>
  <w:style w:type="character" w:styleId="Hervorhebung">
    <w:name w:val="Emphasis"/>
    <w:uiPriority w:val="20"/>
    <w:qFormat/>
    <w:rsid w:val="00857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&#248;rensen\Documents\Benutzerdefinierte%20Office-Vorlagen\SoWi_Brie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SoWi_Brief.dotx</Template>
  <TotalTime>0</TotalTime>
  <Pages>1</Pages>
  <Words>240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RUB_Briefkopf_Word_2_Seiten</vt:lpstr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RUB_Briefkopf_Word_2_Seiten</dc:title>
  <dc:subject/>
  <dc:creator>Sørensen</dc:creator>
  <cp:keywords/>
  <cp:lastModifiedBy>Sørensen</cp:lastModifiedBy>
  <cp:revision>1</cp:revision>
  <cp:lastPrinted>2019-11-14T08:20:00Z</cp:lastPrinted>
  <dcterms:created xsi:type="dcterms:W3CDTF">2019-11-14T08:15:00Z</dcterms:created>
  <dcterms:modified xsi:type="dcterms:W3CDTF">2019-11-14T08:21:00Z</dcterms:modified>
</cp:coreProperties>
</file>